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9EF"/>
  <w:body>
    <w:p w14:paraId="4BF0D713" w14:textId="77777777" w:rsidR="002C3072" w:rsidRDefault="00770419" w:rsidP="007F4C26">
      <w:pPr>
        <w:pStyle w:val="berschrift1"/>
        <w:rPr>
          <w:rFonts w:eastAsia="Times New Roman"/>
          <w:lang w:val="de-DE"/>
        </w:rPr>
      </w:pPr>
      <w:r>
        <w:rPr>
          <w:rFonts w:eastAsia="Times New Roman"/>
          <w:lang w:val="de-DE"/>
        </w:rPr>
        <w:t>Feuch</w:t>
      </w:r>
      <w:r w:rsidR="00F340EB">
        <w:rPr>
          <w:rFonts w:eastAsia="Times New Roman"/>
          <w:lang w:val="de-DE"/>
        </w:rPr>
        <w:t>t</w:t>
      </w:r>
      <w:r>
        <w:rPr>
          <w:rFonts w:eastAsia="Times New Roman"/>
          <w:lang w:val="de-DE"/>
        </w:rPr>
        <w:t xml:space="preserve">wiese und Hochmoor am </w:t>
      </w:r>
      <w:r w:rsidRPr="007F4C26">
        <w:t>Beispiel</w:t>
      </w:r>
      <w:r>
        <w:rPr>
          <w:rFonts w:eastAsia="Times New Roman"/>
          <w:lang w:val="de-DE"/>
        </w:rPr>
        <w:t xml:space="preserve"> des Frillensees und Umgebung</w:t>
      </w:r>
    </w:p>
    <w:p w14:paraId="4209690B" w14:textId="1BDB2548" w:rsidR="00684CB2" w:rsidRDefault="00684CB2" w:rsidP="007F4C26">
      <w:pPr>
        <w:rPr>
          <w:lang w:val="de-DE"/>
        </w:rPr>
      </w:pPr>
      <w:r w:rsidRPr="00684CB2">
        <w:rPr>
          <w:lang w:val="de-DE"/>
        </w:rPr>
        <w:t>Der Frillensee ist ein See in den Chiemgauer Alpen bei Inzell. Der See liegt auf 922 m Meereshöhe in einem Talendkessel. Der Frillensee gilt als der kälteste See in Mitteleuropa.</w:t>
      </w:r>
    </w:p>
    <w:p w14:paraId="7177D049" w14:textId="5D94D51A" w:rsidR="00770419" w:rsidRPr="00585C02" w:rsidRDefault="002C26C3" w:rsidP="007F4C26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1C02F45" wp14:editId="57E387D2">
                <wp:simplePos x="0" y="0"/>
                <wp:positionH relativeFrom="column">
                  <wp:posOffset>2701290</wp:posOffset>
                </wp:positionH>
                <wp:positionV relativeFrom="paragraph">
                  <wp:posOffset>2728595</wp:posOffset>
                </wp:positionV>
                <wp:extent cx="3239770" cy="635"/>
                <wp:effectExtent l="0" t="0" r="17780" b="8255"/>
                <wp:wrapTight wrapText="bothSides">
                  <wp:wrapPolygon edited="0">
                    <wp:start x="0" y="0"/>
                    <wp:lineTo x="0" y="20760"/>
                    <wp:lineTo x="21592" y="20760"/>
                    <wp:lineTo x="21592" y="0"/>
                    <wp:lineTo x="0" y="0"/>
                  </wp:wrapPolygon>
                </wp:wrapTight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977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8F1E94" w14:textId="1D9B0050" w:rsidR="002C26C3" w:rsidRPr="00E575C8" w:rsidRDefault="002C26C3" w:rsidP="002C26C3">
                            <w:pPr>
                              <w:pStyle w:val="Beschriftung"/>
                              <w:rPr>
                                <w:rFonts w:ascii="Calibri" w:eastAsia="Times New Roman" w:hAnsi="Calibri" w:cs="Calibri"/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t xml:space="preserve">Abbildung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Abbildung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>: Frillensee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C02F45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212.7pt;margin-top:214.85pt;width:255.1pt;height:.0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" filled="f" stroked="f">
                <v:textbox style="mso-fit-shape-to-text:t" inset="0,0,0,0">
                  <w:txbxContent>
                    <w:p w14:paraId="108F1E94" w14:textId="1D9B0050" w:rsidR="002C26C3" w:rsidRPr="00E575C8" w:rsidRDefault="002C26C3" w:rsidP="002C26C3">
                      <w:pPr>
                        <w:pStyle w:val="Beschriftung"/>
                        <w:rPr>
                          <w:rFonts w:ascii="Calibri" w:eastAsia="Times New Roman" w:hAnsi="Calibri" w:cs="Calibri"/>
                          <w:noProof/>
                          <w:color w:val="000000"/>
                          <w:sz w:val="24"/>
                          <w:szCs w:val="24"/>
                        </w:rPr>
                      </w:pPr>
                      <w:r>
                        <w:t xml:space="preserve">Abbildung </w:t>
                      </w:r>
                      <w:r>
                        <w:fldChar w:fldCharType="begin"/>
                      </w:r>
                      <w:r>
                        <w:instrText xml:space="preserve"> SEQ Abbildung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t>: Frillensee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Calibri" w:eastAsia="Times New Roman" w:hAnsi="Calibri" w:cs="Calibri"/>
          <w:noProof/>
          <w:color w:val="000000"/>
          <w:szCs w:val="24"/>
          <w:lang w:val="de-DE"/>
        </w:rPr>
        <w:drawing>
          <wp:anchor distT="0" distB="0" distL="114300" distR="114300" simplePos="0" relativeHeight="251659264" behindDoc="1" locked="0" layoutInCell="1" allowOverlap="1" wp14:anchorId="1FF3C3A1" wp14:editId="1268E922">
            <wp:simplePos x="0" y="0"/>
            <wp:positionH relativeFrom="margin">
              <wp:align>right</wp:align>
            </wp:positionH>
            <wp:positionV relativeFrom="paragraph">
              <wp:posOffset>846818</wp:posOffset>
            </wp:positionV>
            <wp:extent cx="3240000" cy="1825008"/>
            <wp:effectExtent l="0" t="0" r="0" b="3810"/>
            <wp:wrapTight wrapText="bothSides">
              <wp:wrapPolygon edited="0">
                <wp:start x="0" y="0"/>
                <wp:lineTo x="0" y="21420"/>
                <wp:lineTo x="21465" y="21420"/>
                <wp:lineTo x="21465" y="0"/>
                <wp:lineTo x="0" y="0"/>
              </wp:wrapPolygon>
            </wp:wrapTight>
            <wp:docPr id="1" name="Grafik 1" descr="Frillens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Frillense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82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419" w:rsidRPr="00585C02">
        <w:rPr>
          <w:lang w:val="de-DE"/>
        </w:rPr>
        <w:t>Nach der letzten Eiszeit</w:t>
      </w:r>
      <w:r w:rsidR="005A77EF" w:rsidRPr="00585C02">
        <w:rPr>
          <w:lang w:val="de-DE"/>
        </w:rPr>
        <w:t xml:space="preserve"> vor mehr als 10 </w:t>
      </w:r>
      <w:r w:rsidR="00770419" w:rsidRPr="00585C02">
        <w:rPr>
          <w:lang w:val="de-DE"/>
        </w:rPr>
        <w:t>000 Jahren und Abschmelzung der Gletscher entstand der Frillensee mit</w:t>
      </w:r>
      <w:r w:rsidR="005A77EF" w:rsidRPr="00585C02">
        <w:rPr>
          <w:lang w:val="de-DE"/>
        </w:rPr>
        <w:t xml:space="preserve"> </w:t>
      </w:r>
      <w:r w:rsidR="004C38D5" w:rsidRPr="00585C02">
        <w:rPr>
          <w:lang w:val="de-DE"/>
        </w:rPr>
        <w:t>einer ursprünglichen Länge</w:t>
      </w:r>
      <w:r w:rsidR="005A77EF" w:rsidRPr="00585C02">
        <w:rPr>
          <w:lang w:val="de-DE"/>
        </w:rPr>
        <w:t xml:space="preserve"> von ca. </w:t>
      </w:r>
      <w:r w:rsidR="00770419" w:rsidRPr="00585C02">
        <w:rPr>
          <w:lang w:val="de-DE"/>
        </w:rPr>
        <w:t>800 m. Der See verlandetet allmählich und es entstanden Feuchtwiesen, Hochmoore und Moorwald. Diese Flächen sind Lebensräume für seltene Tier- und Pflanzenarten und stehen unter Naturschutz.</w:t>
      </w:r>
    </w:p>
    <w:p w14:paraId="1C7E7F4D" w14:textId="0F578759" w:rsidR="004C30F7" w:rsidRPr="00585C02" w:rsidRDefault="004C30F7" w:rsidP="002C3072">
      <w:pPr>
        <w:autoSpaceDE w:val="0"/>
        <w:autoSpaceDN w:val="0"/>
        <w:adjustRightInd w:val="0"/>
        <w:spacing w:after="30" w:line="240" w:lineRule="auto"/>
        <w:rPr>
          <w:rFonts w:ascii="Calibri" w:eastAsia="Times New Roman" w:hAnsi="Calibri" w:cs="Calibri"/>
          <w:color w:val="000000"/>
          <w:szCs w:val="24"/>
          <w:lang w:val="de-DE"/>
        </w:rPr>
      </w:pPr>
    </w:p>
    <w:p w14:paraId="3BE66D56" w14:textId="77777777" w:rsidR="00A427AF" w:rsidRPr="00585C02" w:rsidRDefault="00770419" w:rsidP="002C26C3">
      <w:pPr>
        <w:spacing w:line="276" w:lineRule="auto"/>
        <w:rPr>
          <w:lang w:val="de-DE"/>
        </w:rPr>
      </w:pPr>
      <w:r w:rsidRPr="00585C02">
        <w:rPr>
          <w:lang w:val="de-DE"/>
        </w:rPr>
        <w:t>Durch die Verlandung des Frillensees von der ursprünglichen Länge von 800 m auf jetzt 340 m</w:t>
      </w:r>
      <w:r w:rsidR="004C30F7" w:rsidRPr="00585C02">
        <w:rPr>
          <w:lang w:val="de-DE"/>
        </w:rPr>
        <w:t>,</w:t>
      </w:r>
      <w:r w:rsidRPr="00585C02">
        <w:rPr>
          <w:lang w:val="de-DE"/>
        </w:rPr>
        <w:t xml:space="preserve"> entstanden nasse Flächen. Diese sind durch Nährstoffarmut </w:t>
      </w:r>
      <w:r w:rsidR="00A427AF" w:rsidRPr="00585C02">
        <w:rPr>
          <w:lang w:val="de-DE"/>
        </w:rPr>
        <w:t>geprägt.</w:t>
      </w:r>
    </w:p>
    <w:p w14:paraId="11FD5735" w14:textId="77777777" w:rsidR="00A427AF" w:rsidRDefault="00A427AF" w:rsidP="007F4C26">
      <w:pPr>
        <w:pStyle w:val="berschrift1"/>
        <w:rPr>
          <w:rFonts w:eastAsia="Times New Roman"/>
          <w:lang w:val="de-DE"/>
        </w:rPr>
      </w:pPr>
      <w:r>
        <w:rPr>
          <w:rFonts w:eastAsia="Times New Roman"/>
          <w:lang w:val="de-DE"/>
        </w:rPr>
        <w:t xml:space="preserve">Hochmoor am </w:t>
      </w:r>
      <w:r w:rsidRPr="007F4C26">
        <w:t>Frillensee</w:t>
      </w:r>
    </w:p>
    <w:p w14:paraId="3F07535C" w14:textId="4D2A57EE" w:rsidR="00770419" w:rsidRPr="00585C02" w:rsidRDefault="00A75835" w:rsidP="007F4C26">
      <w:pPr>
        <w:rPr>
          <w:lang w:val="de-DE"/>
        </w:rPr>
      </w:pPr>
      <w:r w:rsidRPr="00585C02">
        <w:rPr>
          <w:lang w:val="de-DE"/>
        </w:rPr>
        <w:t>Hochmoore sind nährstoffarm und benötigen zur Entstehung ein feuchtes Klima. Die Feuchtigkeit führt zu einem Sauerstoffmangel im Boden wodurch sich das absterbende Material nicht zersetzen kann.</w:t>
      </w:r>
      <w:r w:rsidR="00725D73">
        <w:rPr>
          <w:lang w:val="de-DE"/>
        </w:rPr>
        <w:t xml:space="preserve"> </w:t>
      </w:r>
      <w:r w:rsidR="00F93EFB">
        <w:rPr>
          <w:lang w:val="de-DE"/>
        </w:rPr>
        <w:br/>
      </w:r>
      <w:r w:rsidRPr="00585C02">
        <w:rPr>
          <w:lang w:val="de-DE"/>
        </w:rPr>
        <w:t xml:space="preserve">Dieses Material führt schließlich zur Torfbildung. Der Zuwachs an Torf </w:t>
      </w:r>
      <w:r w:rsidR="005A77EF" w:rsidRPr="00585C02">
        <w:rPr>
          <w:lang w:val="de-DE"/>
        </w:rPr>
        <w:t>scheint</w:t>
      </w:r>
      <w:r w:rsidRPr="00585C02">
        <w:rPr>
          <w:lang w:val="de-DE"/>
        </w:rPr>
        <w:t xml:space="preserve"> mit ca. einem Millimeter</w:t>
      </w:r>
      <w:r w:rsidR="007F4C26">
        <w:rPr>
          <w:lang w:val="de-DE"/>
        </w:rPr>
        <w:t xml:space="preserve"> pro </w:t>
      </w:r>
      <w:r w:rsidRPr="00585C02">
        <w:rPr>
          <w:lang w:val="de-DE"/>
        </w:rPr>
        <w:t>Jahr sehr gering, aber im Laufe der Jahrtausende bildet sich ein mächtiger, nach oben gewölbter Torfkörper.</w:t>
      </w:r>
    </w:p>
    <w:p w14:paraId="16E8C552" w14:textId="77777777" w:rsidR="004443B0" w:rsidRDefault="00173700" w:rsidP="004443B0">
      <w:pPr>
        <w:keepNext/>
        <w:autoSpaceDE w:val="0"/>
        <w:autoSpaceDN w:val="0"/>
        <w:adjustRightInd w:val="0"/>
        <w:spacing w:after="30" w:line="240" w:lineRule="auto"/>
      </w:pPr>
      <w:r>
        <w:rPr>
          <w:rFonts w:ascii="Calibri" w:eastAsia="Times New Roman" w:hAnsi="Calibri" w:cs="Calibri"/>
          <w:noProof/>
          <w:color w:val="000000"/>
          <w:sz w:val="16"/>
          <w:szCs w:val="16"/>
          <w:lang w:val="de-DE"/>
        </w:rPr>
        <w:drawing>
          <wp:inline distT="0" distB="0" distL="0" distR="0" wp14:anchorId="61A47718" wp14:editId="748E3038">
            <wp:extent cx="5939214" cy="2971800"/>
            <wp:effectExtent l="0" t="0" r="444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05"/>
                    <a:stretch/>
                  </pic:blipFill>
                  <pic:spPr bwMode="auto">
                    <a:xfrm>
                      <a:off x="0" y="0"/>
                      <a:ext cx="5940000" cy="297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5D8BA" w14:textId="75187B0C" w:rsidR="00A75835" w:rsidRDefault="004443B0" w:rsidP="004443B0">
      <w:pPr>
        <w:pStyle w:val="Beschriftung"/>
        <w:rPr>
          <w:rFonts w:ascii="Calibri" w:eastAsia="Times New Roman" w:hAnsi="Calibri" w:cs="Calibri"/>
          <w:color w:val="000000"/>
          <w:sz w:val="16"/>
          <w:szCs w:val="16"/>
          <w:lang w:val="de-DE"/>
        </w:rPr>
      </w:pPr>
      <w:r>
        <w:t xml:space="preserve">Abbildung </w:t>
      </w:r>
      <w:r w:rsidR="00C409C5">
        <w:fldChar w:fldCharType="begin"/>
      </w:r>
      <w:r w:rsidR="00C409C5">
        <w:instrText xml:space="preserve"> SEQ Abbildung \* ARABIC </w:instrText>
      </w:r>
      <w:r w:rsidR="00C409C5">
        <w:fldChar w:fldCharType="separate"/>
      </w:r>
      <w:r w:rsidR="002C26C3">
        <w:rPr>
          <w:noProof/>
        </w:rPr>
        <w:t>2</w:t>
      </w:r>
      <w:r w:rsidR="00C409C5">
        <w:rPr>
          <w:noProof/>
        </w:rPr>
        <w:fldChar w:fldCharType="end"/>
      </w:r>
      <w:r>
        <w:t>: Hochmoor am Frillensee</w:t>
      </w:r>
    </w:p>
    <w:p w14:paraId="73BD9CA1" w14:textId="77777777" w:rsidR="00F93EFB" w:rsidRDefault="00F93EFB">
      <w:pPr>
        <w:spacing w:after="160"/>
        <w:rPr>
          <w:rFonts w:asciiTheme="majorHAnsi" w:eastAsia="Times New Roman" w:hAnsiTheme="majorHAnsi" w:cstheme="majorBidi"/>
          <w:color w:val="2E74B5" w:themeColor="accent1" w:themeShade="BF"/>
          <w:sz w:val="32"/>
          <w:szCs w:val="32"/>
          <w:lang w:val="de-DE"/>
        </w:rPr>
      </w:pPr>
      <w:r>
        <w:rPr>
          <w:rFonts w:eastAsia="Times New Roman"/>
          <w:lang w:val="de-DE"/>
        </w:rPr>
        <w:br w:type="page"/>
      </w:r>
    </w:p>
    <w:p w14:paraId="763597B1" w14:textId="77777777" w:rsidR="008B46DA" w:rsidRPr="009F49F5" w:rsidRDefault="008B46DA" w:rsidP="008B46DA">
      <w:pPr>
        <w:pStyle w:val="Meineberschrift"/>
        <w:keepNext/>
        <w:rPr>
          <w:color w:val="538135" w:themeColor="accent6" w:themeShade="BF"/>
        </w:rPr>
      </w:pPr>
      <w:r w:rsidRPr="009F49F5">
        <w:rPr>
          <w:color w:val="538135" w:themeColor="accent6" w:themeShade="BF"/>
        </w:rPr>
        <w:lastRenderedPageBreak/>
        <w:t>Moore in Deutschland</w:t>
      </w:r>
    </w:p>
    <w:p w14:paraId="36DF219D" w14:textId="5CE0AF68" w:rsidR="000D074F" w:rsidRPr="007F4C26" w:rsidRDefault="000D074F" w:rsidP="00684CB2">
      <w:pPr>
        <w:pStyle w:val="Listenabsatz"/>
        <w:numPr>
          <w:ilvl w:val="0"/>
          <w:numId w:val="8"/>
        </w:numPr>
      </w:pPr>
      <w:r w:rsidRPr="007F4C26">
        <w:t xml:space="preserve">Murnauer Moos (Bayern) </w:t>
      </w:r>
    </w:p>
    <w:p w14:paraId="2919631F" w14:textId="77777777" w:rsidR="000D074F" w:rsidRPr="007F4C26" w:rsidRDefault="000D074F" w:rsidP="00684CB2">
      <w:pPr>
        <w:pStyle w:val="Listenabsatz"/>
        <w:numPr>
          <w:ilvl w:val="0"/>
          <w:numId w:val="8"/>
        </w:numPr>
      </w:pPr>
      <w:r w:rsidRPr="007F4C26">
        <w:t xml:space="preserve">Wurzacher Ried (Baden-Württemberg) </w:t>
      </w:r>
    </w:p>
    <w:p w14:paraId="4DFC62FE" w14:textId="77777777" w:rsidR="000D074F" w:rsidRPr="007F4C26" w:rsidRDefault="000D074F" w:rsidP="00684CB2">
      <w:pPr>
        <w:pStyle w:val="Listenabsatz"/>
        <w:numPr>
          <w:ilvl w:val="0"/>
          <w:numId w:val="8"/>
        </w:numPr>
      </w:pPr>
      <w:r w:rsidRPr="007F4C26">
        <w:t xml:space="preserve">Rambower </w:t>
      </w:r>
      <w:r w:rsidRPr="007F4C26">
        <w:rPr>
          <w:bCs/>
        </w:rPr>
        <w:t>Moor</w:t>
      </w:r>
      <w:r w:rsidRPr="007F4C26">
        <w:t xml:space="preserve"> (Brandenburg) </w:t>
      </w:r>
    </w:p>
    <w:p w14:paraId="666E9618" w14:textId="77777777" w:rsidR="000D074F" w:rsidRPr="007F4C26" w:rsidRDefault="000D074F" w:rsidP="00684CB2">
      <w:pPr>
        <w:pStyle w:val="Listenabsatz"/>
        <w:numPr>
          <w:ilvl w:val="0"/>
          <w:numId w:val="8"/>
        </w:numPr>
      </w:pPr>
      <w:r w:rsidRPr="007F4C26">
        <w:t xml:space="preserve">Schwarzes </w:t>
      </w:r>
      <w:r w:rsidRPr="007F4C26">
        <w:rPr>
          <w:bCs/>
        </w:rPr>
        <w:t>Moor</w:t>
      </w:r>
      <w:r w:rsidRPr="007F4C26">
        <w:t xml:space="preserve"> (Dreiländereck Hessen, Thüringen, Bayern) </w:t>
      </w:r>
    </w:p>
    <w:p w14:paraId="3B80FF2B" w14:textId="77777777" w:rsidR="000D074F" w:rsidRPr="007F4C26" w:rsidRDefault="000D074F" w:rsidP="00684CB2">
      <w:pPr>
        <w:pStyle w:val="Listenabsatz"/>
        <w:numPr>
          <w:ilvl w:val="0"/>
          <w:numId w:val="8"/>
        </w:numPr>
      </w:pPr>
      <w:r w:rsidRPr="007F4C26">
        <w:t xml:space="preserve">Venner </w:t>
      </w:r>
      <w:r w:rsidRPr="007F4C26">
        <w:rPr>
          <w:bCs/>
        </w:rPr>
        <w:t>Moor</w:t>
      </w:r>
      <w:r w:rsidRPr="007F4C26">
        <w:t xml:space="preserve"> (Niedersachsen) </w:t>
      </w:r>
    </w:p>
    <w:p w14:paraId="5EC9F667" w14:textId="2FA9E159" w:rsidR="000D074F" w:rsidRPr="007F4C26" w:rsidRDefault="000D074F" w:rsidP="00684CB2">
      <w:pPr>
        <w:pStyle w:val="Listenabsatz"/>
        <w:numPr>
          <w:ilvl w:val="0"/>
          <w:numId w:val="8"/>
        </w:numPr>
      </w:pPr>
      <w:r w:rsidRPr="007F4C26">
        <w:t xml:space="preserve">Wolfsbruch, Ebbemoore (Nordrhein-Westfalen) </w:t>
      </w:r>
    </w:p>
    <w:p w14:paraId="04FEA8D6" w14:textId="74E63A64" w:rsidR="000D074F" w:rsidRPr="007F4C26" w:rsidRDefault="000D074F" w:rsidP="00684CB2">
      <w:pPr>
        <w:pStyle w:val="Listenabsatz"/>
        <w:numPr>
          <w:ilvl w:val="0"/>
          <w:numId w:val="8"/>
        </w:numPr>
      </w:pPr>
      <w:r w:rsidRPr="007F4C26">
        <w:t xml:space="preserve">Rotes </w:t>
      </w:r>
      <w:r w:rsidRPr="007F4C26">
        <w:rPr>
          <w:bCs/>
        </w:rPr>
        <w:t>Moor</w:t>
      </w:r>
      <w:r w:rsidRPr="007F4C26">
        <w:t xml:space="preserve"> (Hessen) </w:t>
      </w:r>
    </w:p>
    <w:p w14:paraId="389FBDEF" w14:textId="1F7E0462" w:rsidR="000D074F" w:rsidRPr="007F4C26" w:rsidRDefault="000D074F" w:rsidP="00684CB2">
      <w:pPr>
        <w:pStyle w:val="Listenabsatz"/>
        <w:numPr>
          <w:ilvl w:val="0"/>
          <w:numId w:val="8"/>
        </w:numPr>
      </w:pPr>
      <w:r w:rsidRPr="007F4C26">
        <w:t xml:space="preserve">Stedtlinger </w:t>
      </w:r>
      <w:r w:rsidRPr="007F4C26">
        <w:rPr>
          <w:bCs/>
        </w:rPr>
        <w:t>Moor</w:t>
      </w:r>
      <w:r w:rsidRPr="007F4C26">
        <w:t xml:space="preserve"> (Hessen)</w:t>
      </w:r>
    </w:p>
    <w:p w14:paraId="63464965" w14:textId="45CB0F99" w:rsidR="000D074F" w:rsidRPr="00427820" w:rsidRDefault="00427820" w:rsidP="008B46DA">
      <w:pPr>
        <w:pStyle w:val="Meineberschrift"/>
        <w:keepNext/>
        <w:rPr>
          <w:color w:val="538135" w:themeColor="accent6" w:themeShade="BF"/>
        </w:rPr>
      </w:pPr>
      <w:r w:rsidRPr="00427820">
        <w:rPr>
          <w:color w:val="538135" w:themeColor="accent6" w:themeShade="BF"/>
        </w:rPr>
        <w:t xml:space="preserve">Moore in </w:t>
      </w:r>
      <w:r w:rsidR="000D074F" w:rsidRPr="00427820">
        <w:rPr>
          <w:color w:val="538135" w:themeColor="accent6" w:themeShade="BF"/>
        </w:rPr>
        <w:t>Österreich</w:t>
      </w:r>
    </w:p>
    <w:p w14:paraId="1A7AA426" w14:textId="00C23051" w:rsidR="000D074F" w:rsidRPr="007F4C26" w:rsidRDefault="000D074F" w:rsidP="00F93EFB">
      <w:pPr>
        <w:pStyle w:val="Listenabsatz"/>
        <w:numPr>
          <w:ilvl w:val="0"/>
          <w:numId w:val="10"/>
        </w:numPr>
      </w:pPr>
      <w:r w:rsidRPr="007F4C26">
        <w:t xml:space="preserve">Tannermoor/Oberösterreich. </w:t>
      </w:r>
    </w:p>
    <w:p w14:paraId="6DF81454" w14:textId="5C6A1628" w:rsidR="000D074F" w:rsidRPr="007F4C26" w:rsidRDefault="000D074F" w:rsidP="00F93EFB">
      <w:pPr>
        <w:pStyle w:val="Listenabsatz"/>
        <w:numPr>
          <w:ilvl w:val="0"/>
          <w:numId w:val="10"/>
        </w:numPr>
      </w:pPr>
      <w:r w:rsidRPr="007F4C26">
        <w:t>Schremser Hochmoor/Niederösterreich</w:t>
      </w:r>
    </w:p>
    <w:p w14:paraId="6130C224" w14:textId="2F3925AC" w:rsidR="000D074F" w:rsidRPr="007F4C26" w:rsidRDefault="000D074F" w:rsidP="00F93EFB">
      <w:pPr>
        <w:pStyle w:val="Listenabsatz"/>
        <w:numPr>
          <w:ilvl w:val="0"/>
          <w:numId w:val="10"/>
        </w:numPr>
      </w:pPr>
      <w:r w:rsidRPr="007F4C26">
        <w:t>Hochmoor Ellmau/Tirol</w:t>
      </w:r>
    </w:p>
    <w:p w14:paraId="2694C103" w14:textId="2EEF240C" w:rsidR="000D074F" w:rsidRPr="007F4C26" w:rsidRDefault="000D074F" w:rsidP="00F93EFB">
      <w:pPr>
        <w:pStyle w:val="Listenabsatz"/>
        <w:numPr>
          <w:ilvl w:val="0"/>
          <w:numId w:val="10"/>
        </w:numPr>
      </w:pPr>
      <w:r w:rsidRPr="007F4C26">
        <w:t>Hochmoor Leckermoor/Niederösterreich</w:t>
      </w:r>
    </w:p>
    <w:p w14:paraId="33BD5314" w14:textId="01093C81" w:rsidR="000D074F" w:rsidRPr="007F4C26" w:rsidRDefault="000D074F" w:rsidP="00F93EFB">
      <w:pPr>
        <w:pStyle w:val="Listenabsatz"/>
        <w:numPr>
          <w:ilvl w:val="0"/>
          <w:numId w:val="10"/>
        </w:numPr>
      </w:pPr>
      <w:r w:rsidRPr="007F4C26">
        <w:t>Grießner Hochmoor/Salzburg</w:t>
      </w:r>
    </w:p>
    <w:p w14:paraId="0128E895" w14:textId="6A70362B" w:rsidR="000D074F" w:rsidRPr="007F4C26" w:rsidRDefault="000D074F" w:rsidP="00F93EFB">
      <w:pPr>
        <w:pStyle w:val="Listenabsatz"/>
        <w:numPr>
          <w:ilvl w:val="0"/>
          <w:numId w:val="10"/>
        </w:numPr>
      </w:pPr>
      <w:r w:rsidRPr="007F4C26">
        <w:t xml:space="preserve">Ibmer </w:t>
      </w:r>
      <w:r w:rsidRPr="007F4C26">
        <w:rPr>
          <w:bCs/>
        </w:rPr>
        <w:t>Moor</w:t>
      </w:r>
      <w:r w:rsidRPr="007F4C26">
        <w:t>/Oberösterreich</w:t>
      </w:r>
    </w:p>
    <w:p w14:paraId="196F4617" w14:textId="38CDF577" w:rsidR="000D074F" w:rsidRDefault="000D074F" w:rsidP="00F93EFB">
      <w:pPr>
        <w:pStyle w:val="Listenabsatz"/>
        <w:numPr>
          <w:ilvl w:val="0"/>
          <w:numId w:val="10"/>
        </w:numPr>
      </w:pPr>
      <w:r w:rsidRPr="007F4C26">
        <w:t>Hochmoor Garanas/Steiermark</w:t>
      </w:r>
      <w:r>
        <w:t>.</w:t>
      </w:r>
    </w:p>
    <w:p w14:paraId="0F0E3389" w14:textId="560E2828" w:rsidR="00427820" w:rsidRPr="00427820" w:rsidRDefault="00F93EFB" w:rsidP="008B46DA">
      <w:pPr>
        <w:pStyle w:val="Meineberschrift"/>
        <w:rPr>
          <w:color w:val="538135" w:themeColor="accent6" w:themeShade="BF"/>
        </w:rPr>
      </w:pPr>
      <w:r>
        <w:rPr>
          <w:noProof/>
          <w:color w:val="538135" w:themeColor="accent6" w:themeShade="B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276ADB" wp14:editId="187D6A9D">
                <wp:simplePos x="0" y="0"/>
                <wp:positionH relativeFrom="column">
                  <wp:posOffset>3549015</wp:posOffset>
                </wp:positionH>
                <wp:positionV relativeFrom="paragraph">
                  <wp:posOffset>3369310</wp:posOffset>
                </wp:positionV>
                <wp:extent cx="2439670" cy="635"/>
                <wp:effectExtent l="0" t="0" r="17780" b="8255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967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68C848" w14:textId="40A90293" w:rsidR="00F93EFB" w:rsidRPr="00326D50" w:rsidRDefault="00F93EFB" w:rsidP="00F93EFB">
                            <w:pPr>
                              <w:pStyle w:val="Beschriftung"/>
                              <w:rPr>
                                <w:rFonts w:ascii="Calibri" w:eastAsia="Times New Roman" w:hAnsi="Calibri" w:cs="Calibri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t xml:space="preserve">Bild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Bild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>: Moos wächst nur langsam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76ADB" id="Textfeld 6" o:spid="_x0000_s1027" type="#_x0000_t202" style="position:absolute;margin-left:279.45pt;margin-top:265.3pt;width:192.1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" filled="f" stroked="f">
                <v:textbox style="mso-fit-shape-to-text:t" inset="0,0,0,0">
                  <w:txbxContent>
                    <w:p w14:paraId="0E68C848" w14:textId="40A90293" w:rsidR="00F93EFB" w:rsidRPr="00326D50" w:rsidRDefault="00F93EFB" w:rsidP="00F93EFB">
                      <w:pPr>
                        <w:pStyle w:val="Beschriftung"/>
                        <w:rPr>
                          <w:rFonts w:ascii="Calibri" w:eastAsia="Times New Roman" w:hAnsi="Calibri" w:cs="Calibri"/>
                          <w:noProof/>
                          <w:sz w:val="16"/>
                          <w:szCs w:val="16"/>
                        </w:rPr>
                      </w:pPr>
                      <w:r>
                        <w:t xml:space="preserve">Bild </w:t>
                      </w:r>
                      <w:r>
                        <w:fldChar w:fldCharType="begin"/>
                      </w:r>
                      <w:r>
                        <w:instrText xml:space="preserve"> SEQ Bild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t>: Moos wächst nur langsam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1325">
        <w:rPr>
          <w:rFonts w:ascii="Calibri" w:hAnsi="Calibri" w:cs="Calibri"/>
          <w:noProof/>
          <w:color w:val="538135" w:themeColor="accent6" w:themeShade="BF"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6BD9384E" wp14:editId="4FB1A38E">
            <wp:simplePos x="0" y="0"/>
            <wp:positionH relativeFrom="column">
              <wp:posOffset>3549015</wp:posOffset>
            </wp:positionH>
            <wp:positionV relativeFrom="paragraph">
              <wp:posOffset>628015</wp:posOffset>
            </wp:positionV>
            <wp:extent cx="2439670" cy="2684145"/>
            <wp:effectExtent l="0" t="0" r="0" b="1905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E07F0">
        <w:rPr>
          <w:color w:val="538135" w:themeColor="accent6" w:themeShade="BF"/>
        </w:rPr>
        <w:t>Moorflächen</w:t>
      </w:r>
      <w:r w:rsidR="007F4C26" w:rsidRPr="007F4C26">
        <w:rPr>
          <w:color w:val="538135" w:themeColor="accent6" w:themeShade="BF"/>
        </w:rPr>
        <w:t xml:space="preserve"> nach Bundesland und prozentualer Anteil an der Landesfläche</w:t>
      </w:r>
    </w:p>
    <w:p w14:paraId="6D02E8E2" w14:textId="1ED61511" w:rsidR="00C90090" w:rsidRDefault="00C90090" w:rsidP="00C90090">
      <w:pPr>
        <w:pStyle w:val="Beschriftung"/>
        <w:keepNext/>
      </w:pPr>
      <w:r>
        <w:t xml:space="preserve">Tabelle </w:t>
      </w:r>
      <w:r>
        <w:fldChar w:fldCharType="begin"/>
      </w:r>
      <w:r>
        <w:instrText xml:space="preserve"> SEQ Tabelle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: 01/2020</w:t>
      </w:r>
    </w:p>
    <w:tbl>
      <w:tblPr>
        <w:tblW w:w="52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2"/>
        <w:gridCol w:w="1814"/>
      </w:tblGrid>
      <w:tr w:rsidR="00684CB2" w:rsidRPr="00684CB2" w14:paraId="6776D192" w14:textId="77777777" w:rsidTr="007F4C26">
        <w:trPr>
          <w:trHeight w:val="326"/>
        </w:trPr>
        <w:tc>
          <w:tcPr>
            <w:tcW w:w="3392" w:type="dxa"/>
            <w:tcBorders>
              <w:top w:val="nil"/>
              <w:left w:val="single" w:sz="8" w:space="0" w:color="5B9BD5"/>
              <w:bottom w:val="single" w:sz="8" w:space="0" w:color="5B9BD5"/>
              <w:right w:val="nil"/>
            </w:tcBorders>
            <w:shd w:val="clear" w:color="000000" w:fill="5B9BD5"/>
            <w:noWrap/>
            <w:vAlign w:val="center"/>
            <w:hideMark/>
          </w:tcPr>
          <w:p w14:paraId="06273FEB" w14:textId="77777777" w:rsidR="00684CB2" w:rsidRPr="00F4191A" w:rsidRDefault="00684CB2" w:rsidP="007F4C26">
            <w:pPr>
              <w:spacing w:after="0" w:line="240" w:lineRule="auto"/>
              <w:ind w:left="57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de-DE" w:eastAsia="de-DE"/>
              </w:rPr>
              <w:t>Bundesland</w:t>
            </w:r>
          </w:p>
        </w:tc>
        <w:tc>
          <w:tcPr>
            <w:tcW w:w="1814" w:type="dxa"/>
            <w:tcBorders>
              <w:top w:val="single" w:sz="8" w:space="0" w:color="5B9BD5"/>
              <w:left w:val="nil"/>
              <w:bottom w:val="nil"/>
              <w:right w:val="single" w:sz="8" w:space="0" w:color="5B9BD5"/>
            </w:tcBorders>
            <w:shd w:val="clear" w:color="000000" w:fill="5B9BD5"/>
            <w:noWrap/>
            <w:vAlign w:val="center"/>
            <w:hideMark/>
          </w:tcPr>
          <w:p w14:paraId="2ACBCCA6" w14:textId="77777777" w:rsidR="00684CB2" w:rsidRPr="00F4191A" w:rsidRDefault="00684CB2" w:rsidP="007F4C2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b/>
                <w:bCs/>
                <w:color w:val="FFFFFF"/>
                <w:sz w:val="20"/>
                <w:szCs w:val="20"/>
                <w:lang w:eastAsia="de-DE"/>
              </w:rPr>
              <w:t>% Anteil Moore</w:t>
            </w:r>
          </w:p>
        </w:tc>
      </w:tr>
      <w:tr w:rsidR="00684CB2" w:rsidRPr="00684CB2" w14:paraId="261C35F5" w14:textId="77777777" w:rsidTr="007F4C26">
        <w:trPr>
          <w:trHeight w:val="300"/>
        </w:trPr>
        <w:tc>
          <w:tcPr>
            <w:tcW w:w="3392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000000" w:fill="DEEAF6"/>
            <w:noWrap/>
            <w:vAlign w:val="center"/>
            <w:hideMark/>
          </w:tcPr>
          <w:p w14:paraId="5452C300" w14:textId="77777777" w:rsidR="00684CB2" w:rsidRPr="00F4191A" w:rsidRDefault="00684CB2" w:rsidP="007F4C2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Niedersachsen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noWrap/>
            <w:vAlign w:val="center"/>
            <w:hideMark/>
          </w:tcPr>
          <w:p w14:paraId="060FC599" w14:textId="77777777" w:rsidR="00684CB2" w:rsidRPr="00F4191A" w:rsidRDefault="00684CB2" w:rsidP="007F4C2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  <w:t>14,02%</w:t>
            </w:r>
          </w:p>
        </w:tc>
      </w:tr>
      <w:tr w:rsidR="00684CB2" w:rsidRPr="00684CB2" w14:paraId="3DB33870" w14:textId="77777777" w:rsidTr="007F4C26">
        <w:trPr>
          <w:trHeight w:val="300"/>
        </w:trPr>
        <w:tc>
          <w:tcPr>
            <w:tcW w:w="3392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auto"/>
            <w:noWrap/>
            <w:vAlign w:val="center"/>
            <w:hideMark/>
          </w:tcPr>
          <w:p w14:paraId="234EB466" w14:textId="77777777" w:rsidR="00684CB2" w:rsidRPr="00F4191A" w:rsidRDefault="00684CB2" w:rsidP="007F4C2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Mecklenburg-Vorpommern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noWrap/>
            <w:vAlign w:val="center"/>
            <w:hideMark/>
          </w:tcPr>
          <w:p w14:paraId="1D6B6FF8" w14:textId="77777777" w:rsidR="00684CB2" w:rsidRPr="00F4191A" w:rsidRDefault="00684CB2" w:rsidP="007F4C2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  <w:t>12,18%</w:t>
            </w:r>
          </w:p>
        </w:tc>
      </w:tr>
      <w:tr w:rsidR="00684CB2" w:rsidRPr="00684CB2" w14:paraId="434223BE" w14:textId="77777777" w:rsidTr="007F4C26">
        <w:trPr>
          <w:trHeight w:val="300"/>
        </w:trPr>
        <w:tc>
          <w:tcPr>
            <w:tcW w:w="3392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000000" w:fill="DEEAF6"/>
            <w:noWrap/>
            <w:vAlign w:val="center"/>
            <w:hideMark/>
          </w:tcPr>
          <w:p w14:paraId="1F88F522" w14:textId="77777777" w:rsidR="00684CB2" w:rsidRPr="00F4191A" w:rsidRDefault="00684CB2" w:rsidP="007F4C2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Schleswig-Holstein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noWrap/>
            <w:vAlign w:val="center"/>
            <w:hideMark/>
          </w:tcPr>
          <w:p w14:paraId="6430E806" w14:textId="77777777" w:rsidR="00684CB2" w:rsidRPr="00F4191A" w:rsidRDefault="00684CB2" w:rsidP="007F4C2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  <w:t>11,65%</w:t>
            </w:r>
          </w:p>
        </w:tc>
      </w:tr>
      <w:tr w:rsidR="00684CB2" w:rsidRPr="00684CB2" w14:paraId="592636B8" w14:textId="77777777" w:rsidTr="007F4C26">
        <w:trPr>
          <w:trHeight w:val="300"/>
        </w:trPr>
        <w:tc>
          <w:tcPr>
            <w:tcW w:w="3392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auto"/>
            <w:noWrap/>
            <w:vAlign w:val="center"/>
            <w:hideMark/>
          </w:tcPr>
          <w:p w14:paraId="5B6209A3" w14:textId="77777777" w:rsidR="00684CB2" w:rsidRPr="00F4191A" w:rsidRDefault="00684CB2" w:rsidP="007F4C2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Brandenburg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noWrap/>
            <w:vAlign w:val="center"/>
            <w:hideMark/>
          </w:tcPr>
          <w:p w14:paraId="5B189558" w14:textId="77777777" w:rsidR="00684CB2" w:rsidRPr="00F4191A" w:rsidRDefault="00684CB2" w:rsidP="007F4C2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  <w:t>8,78%</w:t>
            </w:r>
          </w:p>
        </w:tc>
      </w:tr>
      <w:tr w:rsidR="00684CB2" w:rsidRPr="00684CB2" w14:paraId="6E6099E1" w14:textId="77777777" w:rsidTr="007F4C26">
        <w:trPr>
          <w:trHeight w:val="300"/>
        </w:trPr>
        <w:tc>
          <w:tcPr>
            <w:tcW w:w="3392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000000" w:fill="DEEAF6"/>
            <w:noWrap/>
            <w:vAlign w:val="center"/>
            <w:hideMark/>
          </w:tcPr>
          <w:p w14:paraId="2A0E244F" w14:textId="77777777" w:rsidR="00684CB2" w:rsidRPr="00F4191A" w:rsidRDefault="00684CB2" w:rsidP="007F4C2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Sachsen-Anhalt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noWrap/>
            <w:vAlign w:val="center"/>
            <w:hideMark/>
          </w:tcPr>
          <w:p w14:paraId="7B93C103" w14:textId="77777777" w:rsidR="00684CB2" w:rsidRPr="00F4191A" w:rsidRDefault="00684CB2" w:rsidP="007F4C2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  <w:t>4,13%</w:t>
            </w:r>
          </w:p>
        </w:tc>
      </w:tr>
      <w:tr w:rsidR="00684CB2" w:rsidRPr="00684CB2" w14:paraId="750D08C7" w14:textId="77777777" w:rsidTr="007F4C26">
        <w:trPr>
          <w:trHeight w:val="300"/>
        </w:trPr>
        <w:tc>
          <w:tcPr>
            <w:tcW w:w="3392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auto"/>
            <w:noWrap/>
            <w:vAlign w:val="center"/>
            <w:hideMark/>
          </w:tcPr>
          <w:p w14:paraId="0AFC4E71" w14:textId="77777777" w:rsidR="00684CB2" w:rsidRPr="00F4191A" w:rsidRDefault="00684CB2" w:rsidP="007F4C2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Bayern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noWrap/>
            <w:vAlign w:val="center"/>
            <w:hideMark/>
          </w:tcPr>
          <w:p w14:paraId="0C5A08B7" w14:textId="77777777" w:rsidR="00684CB2" w:rsidRPr="00F4191A" w:rsidRDefault="00684CB2" w:rsidP="007F4C2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  <w:t>3,21%</w:t>
            </w:r>
          </w:p>
        </w:tc>
      </w:tr>
      <w:tr w:rsidR="00684CB2" w:rsidRPr="00684CB2" w14:paraId="7CDF1D7C" w14:textId="77777777" w:rsidTr="007F4C26">
        <w:trPr>
          <w:trHeight w:val="300"/>
        </w:trPr>
        <w:tc>
          <w:tcPr>
            <w:tcW w:w="3392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000000" w:fill="DEEAF6"/>
            <w:noWrap/>
            <w:vAlign w:val="center"/>
            <w:hideMark/>
          </w:tcPr>
          <w:p w14:paraId="1016B242" w14:textId="77777777" w:rsidR="00684CB2" w:rsidRPr="00F4191A" w:rsidRDefault="00684CB2" w:rsidP="007F4C2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Sachsen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noWrap/>
            <w:vAlign w:val="center"/>
            <w:hideMark/>
          </w:tcPr>
          <w:p w14:paraId="51C13A1C" w14:textId="77777777" w:rsidR="00684CB2" w:rsidRPr="00F4191A" w:rsidRDefault="00684CB2" w:rsidP="007F4C2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  <w:t>1,66%</w:t>
            </w:r>
          </w:p>
        </w:tc>
      </w:tr>
      <w:tr w:rsidR="00684CB2" w:rsidRPr="00684CB2" w14:paraId="5F60D81C" w14:textId="77777777" w:rsidTr="007F4C26">
        <w:trPr>
          <w:trHeight w:val="300"/>
        </w:trPr>
        <w:tc>
          <w:tcPr>
            <w:tcW w:w="3392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auto"/>
            <w:noWrap/>
            <w:vAlign w:val="center"/>
            <w:hideMark/>
          </w:tcPr>
          <w:p w14:paraId="167B0BAB" w14:textId="77777777" w:rsidR="00684CB2" w:rsidRPr="00F4191A" w:rsidRDefault="00684CB2" w:rsidP="007F4C2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Baden-Württemberg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noWrap/>
            <w:vAlign w:val="center"/>
            <w:hideMark/>
          </w:tcPr>
          <w:p w14:paraId="097B6F13" w14:textId="77777777" w:rsidR="00684CB2" w:rsidRPr="00F4191A" w:rsidRDefault="00684CB2" w:rsidP="007F4C2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  <w:t>1,43%</w:t>
            </w:r>
          </w:p>
        </w:tc>
      </w:tr>
      <w:tr w:rsidR="00684CB2" w:rsidRPr="00684CB2" w14:paraId="4A9DFCD3" w14:textId="77777777" w:rsidTr="007F4C26">
        <w:trPr>
          <w:trHeight w:val="300"/>
        </w:trPr>
        <w:tc>
          <w:tcPr>
            <w:tcW w:w="3392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000000" w:fill="DEEAF6"/>
            <w:noWrap/>
            <w:vAlign w:val="center"/>
            <w:hideMark/>
          </w:tcPr>
          <w:p w14:paraId="214F8A75" w14:textId="77777777" w:rsidR="00684CB2" w:rsidRPr="00F4191A" w:rsidRDefault="00684CB2" w:rsidP="007F4C2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Nordrhein-Westfalen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noWrap/>
            <w:vAlign w:val="center"/>
            <w:hideMark/>
          </w:tcPr>
          <w:p w14:paraId="037F6DA5" w14:textId="77777777" w:rsidR="00684CB2" w:rsidRPr="00F4191A" w:rsidRDefault="00684CB2" w:rsidP="007F4C2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  <w:t>1,35%</w:t>
            </w:r>
          </w:p>
        </w:tc>
      </w:tr>
      <w:tr w:rsidR="00684CB2" w:rsidRPr="00684CB2" w14:paraId="684FD9BC" w14:textId="77777777" w:rsidTr="007F4C26">
        <w:trPr>
          <w:trHeight w:val="300"/>
        </w:trPr>
        <w:tc>
          <w:tcPr>
            <w:tcW w:w="3392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auto"/>
            <w:noWrap/>
            <w:vAlign w:val="center"/>
            <w:hideMark/>
          </w:tcPr>
          <w:p w14:paraId="29F91919" w14:textId="77777777" w:rsidR="00684CB2" w:rsidRPr="00F4191A" w:rsidRDefault="00684CB2" w:rsidP="007F4C2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Hessen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noWrap/>
            <w:vAlign w:val="center"/>
            <w:hideMark/>
          </w:tcPr>
          <w:p w14:paraId="5444A3E1" w14:textId="77777777" w:rsidR="00684CB2" w:rsidRPr="00F4191A" w:rsidRDefault="00684CB2" w:rsidP="007F4C2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  <w:t>0,36%</w:t>
            </w:r>
          </w:p>
        </w:tc>
      </w:tr>
      <w:tr w:rsidR="00684CB2" w:rsidRPr="00684CB2" w14:paraId="69AF84EC" w14:textId="77777777" w:rsidTr="007F4C26">
        <w:trPr>
          <w:trHeight w:val="300"/>
        </w:trPr>
        <w:tc>
          <w:tcPr>
            <w:tcW w:w="3392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000000" w:fill="DEEAF6"/>
            <w:noWrap/>
            <w:vAlign w:val="center"/>
            <w:hideMark/>
          </w:tcPr>
          <w:p w14:paraId="5A60E9D2" w14:textId="77777777" w:rsidR="00684CB2" w:rsidRPr="00F4191A" w:rsidRDefault="00684CB2" w:rsidP="007F4C2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Rheinland-Pfalz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noWrap/>
            <w:vAlign w:val="center"/>
            <w:hideMark/>
          </w:tcPr>
          <w:p w14:paraId="52F7060A" w14:textId="77777777" w:rsidR="00684CB2" w:rsidRPr="00F4191A" w:rsidRDefault="00684CB2" w:rsidP="007F4C2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  <w:t>0,32%</w:t>
            </w:r>
          </w:p>
        </w:tc>
      </w:tr>
      <w:tr w:rsidR="00684CB2" w:rsidRPr="00684CB2" w14:paraId="6D09C211" w14:textId="77777777" w:rsidTr="007F4C26">
        <w:trPr>
          <w:trHeight w:val="300"/>
        </w:trPr>
        <w:tc>
          <w:tcPr>
            <w:tcW w:w="3392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auto"/>
            <w:noWrap/>
            <w:vAlign w:val="center"/>
            <w:hideMark/>
          </w:tcPr>
          <w:p w14:paraId="0D8B4308" w14:textId="77777777" w:rsidR="00684CB2" w:rsidRPr="00F4191A" w:rsidRDefault="00684CB2" w:rsidP="007F4C2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Saarland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noWrap/>
            <w:vAlign w:val="center"/>
            <w:hideMark/>
          </w:tcPr>
          <w:p w14:paraId="32972F99" w14:textId="77777777" w:rsidR="00684CB2" w:rsidRPr="00F4191A" w:rsidRDefault="00684CB2" w:rsidP="007F4C2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  <w:t>0,31%</w:t>
            </w:r>
          </w:p>
        </w:tc>
      </w:tr>
      <w:tr w:rsidR="00684CB2" w:rsidRPr="00684CB2" w14:paraId="1127EDAF" w14:textId="77777777" w:rsidTr="007F4C26">
        <w:trPr>
          <w:trHeight w:val="300"/>
        </w:trPr>
        <w:tc>
          <w:tcPr>
            <w:tcW w:w="3392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000000" w:fill="DEEAF6"/>
            <w:noWrap/>
            <w:vAlign w:val="center"/>
            <w:hideMark/>
          </w:tcPr>
          <w:p w14:paraId="2A66FCF0" w14:textId="77777777" w:rsidR="00684CB2" w:rsidRPr="00F4191A" w:rsidRDefault="00684CB2" w:rsidP="007F4C2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Thüringen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noWrap/>
            <w:vAlign w:val="center"/>
            <w:hideMark/>
          </w:tcPr>
          <w:p w14:paraId="4C025948" w14:textId="77777777" w:rsidR="00684CB2" w:rsidRPr="00F4191A" w:rsidRDefault="00684CB2" w:rsidP="007F4C2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  <w:t>0,07%</w:t>
            </w:r>
          </w:p>
        </w:tc>
      </w:tr>
      <w:tr w:rsidR="00684CB2" w:rsidRPr="00684CB2" w14:paraId="22A601F7" w14:textId="77777777" w:rsidTr="007F4C26">
        <w:trPr>
          <w:trHeight w:val="300"/>
        </w:trPr>
        <w:tc>
          <w:tcPr>
            <w:tcW w:w="3392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auto"/>
            <w:noWrap/>
            <w:vAlign w:val="center"/>
            <w:hideMark/>
          </w:tcPr>
          <w:p w14:paraId="43D613D6" w14:textId="77777777" w:rsidR="00684CB2" w:rsidRPr="00F4191A" w:rsidRDefault="00684CB2" w:rsidP="007F4C2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Bremen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noWrap/>
            <w:vAlign w:val="center"/>
            <w:hideMark/>
          </w:tcPr>
          <w:p w14:paraId="06C3DA9A" w14:textId="77777777" w:rsidR="00684CB2" w:rsidRPr="00F4191A" w:rsidRDefault="00684CB2" w:rsidP="007F4C2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  <w:t>13,66%</w:t>
            </w:r>
          </w:p>
        </w:tc>
      </w:tr>
      <w:tr w:rsidR="00684CB2" w:rsidRPr="00684CB2" w14:paraId="4A4731D3" w14:textId="77777777" w:rsidTr="007F4C26">
        <w:trPr>
          <w:trHeight w:val="300"/>
        </w:trPr>
        <w:tc>
          <w:tcPr>
            <w:tcW w:w="3392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000000" w:fill="DEEAF6"/>
            <w:noWrap/>
            <w:vAlign w:val="center"/>
            <w:hideMark/>
          </w:tcPr>
          <w:p w14:paraId="55A62729" w14:textId="77777777" w:rsidR="00684CB2" w:rsidRPr="00F4191A" w:rsidRDefault="00684CB2" w:rsidP="007F4C2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Hamburg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noWrap/>
            <w:vAlign w:val="center"/>
            <w:hideMark/>
          </w:tcPr>
          <w:p w14:paraId="62394634" w14:textId="77777777" w:rsidR="00684CB2" w:rsidRPr="00F4191A" w:rsidRDefault="00684CB2" w:rsidP="007F4C2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  <w:t>4,25%</w:t>
            </w:r>
          </w:p>
        </w:tc>
      </w:tr>
      <w:tr w:rsidR="00684CB2" w:rsidRPr="00684CB2" w14:paraId="5D09B566" w14:textId="77777777" w:rsidTr="007F4C26">
        <w:trPr>
          <w:trHeight w:val="300"/>
        </w:trPr>
        <w:tc>
          <w:tcPr>
            <w:tcW w:w="3392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auto"/>
            <w:noWrap/>
            <w:vAlign w:val="center"/>
            <w:hideMark/>
          </w:tcPr>
          <w:p w14:paraId="284F4BF0" w14:textId="77777777" w:rsidR="00684CB2" w:rsidRPr="00F4191A" w:rsidRDefault="00684CB2" w:rsidP="007F4C2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Berlin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noWrap/>
            <w:vAlign w:val="center"/>
            <w:hideMark/>
          </w:tcPr>
          <w:p w14:paraId="0520F954" w14:textId="77777777" w:rsidR="00684CB2" w:rsidRPr="00F4191A" w:rsidRDefault="00684CB2" w:rsidP="007F4C2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color w:val="000000"/>
                <w:sz w:val="20"/>
                <w:szCs w:val="20"/>
                <w:lang w:val="de-DE" w:eastAsia="de-DE"/>
              </w:rPr>
              <w:t>0,78%</w:t>
            </w:r>
          </w:p>
        </w:tc>
      </w:tr>
      <w:tr w:rsidR="00684CB2" w:rsidRPr="00684CB2" w14:paraId="71C64C9B" w14:textId="77777777" w:rsidTr="007F4C26">
        <w:trPr>
          <w:trHeight w:val="300"/>
        </w:trPr>
        <w:tc>
          <w:tcPr>
            <w:tcW w:w="3392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000000" w:fill="DEEAF6"/>
            <w:noWrap/>
            <w:vAlign w:val="center"/>
            <w:hideMark/>
          </w:tcPr>
          <w:p w14:paraId="5880F87F" w14:textId="77777777" w:rsidR="00684CB2" w:rsidRPr="00F4191A" w:rsidRDefault="00684CB2" w:rsidP="007F4C2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de-DE"/>
              </w:rPr>
              <w:t>Deutschland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noWrap/>
            <w:vAlign w:val="center"/>
            <w:hideMark/>
          </w:tcPr>
          <w:p w14:paraId="66CA164C" w14:textId="77777777" w:rsidR="00684CB2" w:rsidRPr="00F4191A" w:rsidRDefault="00684CB2" w:rsidP="007F4C2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de-DE" w:eastAsia="de-DE"/>
              </w:rPr>
            </w:pPr>
            <w:r w:rsidRPr="00F4191A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de-DE" w:eastAsia="de-DE"/>
              </w:rPr>
              <w:t>5,20%</w:t>
            </w:r>
          </w:p>
        </w:tc>
      </w:tr>
    </w:tbl>
    <w:p w14:paraId="1AB187A5" w14:textId="2B6235B7" w:rsidR="00427820" w:rsidRPr="00427820" w:rsidRDefault="00427820" w:rsidP="00427820">
      <w:pPr>
        <w:rPr>
          <w:rFonts w:ascii="Calibri" w:eastAsia="Times New Roman" w:hAnsi="Calibri" w:cs="Calibri"/>
          <w:sz w:val="16"/>
          <w:szCs w:val="16"/>
          <w:lang w:val="de-DE"/>
        </w:rPr>
      </w:pPr>
    </w:p>
    <w:p w14:paraId="7CBAE061" w14:textId="3998E433" w:rsidR="00A75835" w:rsidRPr="005A77EF" w:rsidRDefault="00A75835" w:rsidP="005A77EF">
      <w:pPr>
        <w:rPr>
          <w:rFonts w:ascii="Calibri" w:eastAsia="Times New Roman" w:hAnsi="Calibri" w:cs="Calibri"/>
          <w:sz w:val="16"/>
          <w:szCs w:val="16"/>
          <w:lang w:val="de-DE"/>
        </w:rPr>
      </w:pPr>
    </w:p>
    <w:sectPr w:rsidR="00A75835" w:rsidRPr="005A77EF" w:rsidSect="00EA1648">
      <w:headerReference w:type="default" r:id="rId14"/>
      <w:pgSz w:w="11906" w:h="16838"/>
      <w:pgMar w:top="1135" w:right="1133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1461E0" w14:textId="77777777" w:rsidR="00C409C5" w:rsidRDefault="00C409C5" w:rsidP="004B0B6E">
      <w:r>
        <w:separator/>
      </w:r>
    </w:p>
  </w:endnote>
  <w:endnote w:type="continuationSeparator" w:id="0">
    <w:p w14:paraId="29F90B20" w14:textId="77777777" w:rsidR="00C409C5" w:rsidRDefault="00C409C5" w:rsidP="004B0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89801" w14:textId="77777777" w:rsidR="00C409C5" w:rsidRDefault="00C409C5" w:rsidP="004B0B6E">
      <w:r>
        <w:separator/>
      </w:r>
    </w:p>
  </w:footnote>
  <w:footnote w:type="continuationSeparator" w:id="0">
    <w:p w14:paraId="110865C5" w14:textId="77777777" w:rsidR="00C409C5" w:rsidRDefault="00C409C5" w:rsidP="004B0B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CACA3" w14:textId="104D49F8" w:rsidR="004B0B6E" w:rsidRPr="001551BC" w:rsidRDefault="001551BC" w:rsidP="00314BFE">
    <w:pPr>
      <w:pStyle w:val="e4mKopfzeile"/>
      <w:tabs>
        <w:tab w:val="clear" w:pos="8505"/>
        <w:tab w:val="right" w:pos="9214"/>
      </w:tabs>
      <w:ind w:right="0"/>
      <w:rPr>
        <w:sz w:val="24"/>
        <w:szCs w:val="24"/>
      </w:rPr>
    </w:pPr>
    <w:r w:rsidRPr="001551BC">
      <w:rPr>
        <w:sz w:val="24"/>
        <w:szCs w:val="24"/>
      </w:rPr>
      <w:t>1 Hochmoor</w:t>
    </w:r>
    <w:r w:rsidR="00314BFE">
      <w:rPr>
        <w:sz w:val="24"/>
        <w:szCs w:val="24"/>
      </w:rPr>
      <w:tab/>
    </w:r>
    <w:r w:rsidR="00F16CF6" w:rsidRPr="001551BC">
      <w:rPr>
        <w:bCs/>
        <w:sz w:val="24"/>
        <w:szCs w:val="24"/>
      </w:rPr>
      <w:t>Word</w:t>
    </w:r>
    <w:r w:rsidRPr="001551BC">
      <w:rPr>
        <w:bCs/>
        <w:sz w:val="24"/>
        <w:szCs w:val="24"/>
      </w:rPr>
      <w:t xml:space="preserve"> </w:t>
    </w:r>
    <w:r w:rsidR="00314BFE">
      <w:rPr>
        <w:bCs/>
        <w:sz w:val="24"/>
        <w:szCs w:val="24"/>
      </w:rPr>
      <w:tab/>
    </w:r>
    <w:r w:rsidRPr="001551BC">
      <w:rPr>
        <w:bCs/>
        <w:sz w:val="24"/>
        <w:szCs w:val="24"/>
      </w:rPr>
      <w:t>Advanced</w:t>
    </w:r>
    <w:r w:rsidR="00C7302F" w:rsidRPr="001551BC">
      <w:rPr>
        <w:sz w:val="24"/>
        <w:szCs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847E5"/>
    <w:multiLevelType w:val="hybridMultilevel"/>
    <w:tmpl w:val="4064AB0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D22AB"/>
    <w:multiLevelType w:val="hybridMultilevel"/>
    <w:tmpl w:val="6F3CED38"/>
    <w:lvl w:ilvl="0" w:tplc="255209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5C08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F439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52BE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9689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721A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8A1F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144C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56EB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D6B5711"/>
    <w:multiLevelType w:val="multilevel"/>
    <w:tmpl w:val="CC00CD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4F73C5"/>
    <w:multiLevelType w:val="hybridMultilevel"/>
    <w:tmpl w:val="6584D20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902CEC"/>
    <w:multiLevelType w:val="hybridMultilevel"/>
    <w:tmpl w:val="123A8D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746AC0"/>
    <w:multiLevelType w:val="hybridMultilevel"/>
    <w:tmpl w:val="E000FA8E"/>
    <w:lvl w:ilvl="0" w:tplc="BAE68AC0">
      <w:start w:val="1"/>
      <w:numFmt w:val="decimal"/>
      <w:pStyle w:val="e4mAufgabe"/>
      <w:lvlText w:val="%1."/>
      <w:lvlJc w:val="left"/>
      <w:pPr>
        <w:ind w:left="644" w:hanging="360"/>
      </w:pPr>
      <w:rPr>
        <w:i w:val="0"/>
        <w:color w:val="auto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AA24A12"/>
    <w:multiLevelType w:val="hybridMultilevel"/>
    <w:tmpl w:val="9160B204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785A34"/>
    <w:multiLevelType w:val="hybridMultilevel"/>
    <w:tmpl w:val="4064AB0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52749E"/>
    <w:multiLevelType w:val="hybridMultilevel"/>
    <w:tmpl w:val="5D62E51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EE4F4E"/>
    <w:multiLevelType w:val="hybridMultilevel"/>
    <w:tmpl w:val="3FC498D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"/>
  </w:num>
  <w:num w:numId="5">
    <w:abstractNumId w:val="4"/>
  </w:num>
  <w:num w:numId="6">
    <w:abstractNumId w:val="8"/>
  </w:num>
  <w:num w:numId="7">
    <w:abstractNumId w:val="2"/>
  </w:num>
  <w:num w:numId="8">
    <w:abstractNumId w:val="0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ttachedTemplate r:id="rId1"/>
  <w:defaultTabStop w:val="708"/>
  <w:hyphenationZone w:val="425"/>
  <w:characterSpacingControl w:val="doNotCompress"/>
  <w:savePreviewPicture/>
  <w:hdrShapeDefaults>
    <o:shapedefaults v:ext="edit" spidmax="2050">
      <o:colormru v:ext="edit" colors="#fff1dd,#fff9e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5BD8"/>
    <w:rsid w:val="0000138C"/>
    <w:rsid w:val="00015611"/>
    <w:rsid w:val="00030703"/>
    <w:rsid w:val="00035DC4"/>
    <w:rsid w:val="00050AEB"/>
    <w:rsid w:val="000622D2"/>
    <w:rsid w:val="000940ED"/>
    <w:rsid w:val="000A258C"/>
    <w:rsid w:val="000B49DD"/>
    <w:rsid w:val="000D074F"/>
    <w:rsid w:val="000E5B95"/>
    <w:rsid w:val="00103D08"/>
    <w:rsid w:val="001232AB"/>
    <w:rsid w:val="0013274C"/>
    <w:rsid w:val="001551BC"/>
    <w:rsid w:val="001651AC"/>
    <w:rsid w:val="00173700"/>
    <w:rsid w:val="00176DEA"/>
    <w:rsid w:val="001922CA"/>
    <w:rsid w:val="001955F3"/>
    <w:rsid w:val="0019621A"/>
    <w:rsid w:val="001C61BA"/>
    <w:rsid w:val="001E07F0"/>
    <w:rsid w:val="001E6D16"/>
    <w:rsid w:val="001F2095"/>
    <w:rsid w:val="002001DF"/>
    <w:rsid w:val="0020403B"/>
    <w:rsid w:val="002203EA"/>
    <w:rsid w:val="00230453"/>
    <w:rsid w:val="0024310B"/>
    <w:rsid w:val="00281F1D"/>
    <w:rsid w:val="00283133"/>
    <w:rsid w:val="002A5608"/>
    <w:rsid w:val="002B1949"/>
    <w:rsid w:val="002C26C3"/>
    <w:rsid w:val="002C3072"/>
    <w:rsid w:val="002F2FD1"/>
    <w:rsid w:val="003009DF"/>
    <w:rsid w:val="0031057F"/>
    <w:rsid w:val="00311EF9"/>
    <w:rsid w:val="0031249C"/>
    <w:rsid w:val="00314BFE"/>
    <w:rsid w:val="00324423"/>
    <w:rsid w:val="003443B9"/>
    <w:rsid w:val="003468E1"/>
    <w:rsid w:val="003570E6"/>
    <w:rsid w:val="003617E8"/>
    <w:rsid w:val="00396AF2"/>
    <w:rsid w:val="003A1CB5"/>
    <w:rsid w:val="003B44A2"/>
    <w:rsid w:val="003B7190"/>
    <w:rsid w:val="003C7082"/>
    <w:rsid w:val="003C781B"/>
    <w:rsid w:val="003D6331"/>
    <w:rsid w:val="003E03E8"/>
    <w:rsid w:val="003E085F"/>
    <w:rsid w:val="00411A23"/>
    <w:rsid w:val="00411AA6"/>
    <w:rsid w:val="00413844"/>
    <w:rsid w:val="00425706"/>
    <w:rsid w:val="00427820"/>
    <w:rsid w:val="004356E3"/>
    <w:rsid w:val="004443B0"/>
    <w:rsid w:val="00444586"/>
    <w:rsid w:val="00444FFD"/>
    <w:rsid w:val="00447210"/>
    <w:rsid w:val="004754DA"/>
    <w:rsid w:val="00496A5D"/>
    <w:rsid w:val="004A7C47"/>
    <w:rsid w:val="004B05AC"/>
    <w:rsid w:val="004B095B"/>
    <w:rsid w:val="004B0B6E"/>
    <w:rsid w:val="004B1E6D"/>
    <w:rsid w:val="004C30F7"/>
    <w:rsid w:val="004C38D5"/>
    <w:rsid w:val="004D740A"/>
    <w:rsid w:val="004E408A"/>
    <w:rsid w:val="0050214A"/>
    <w:rsid w:val="005056CA"/>
    <w:rsid w:val="00507360"/>
    <w:rsid w:val="00513CBD"/>
    <w:rsid w:val="0052726A"/>
    <w:rsid w:val="0053090E"/>
    <w:rsid w:val="0055386C"/>
    <w:rsid w:val="0058009D"/>
    <w:rsid w:val="00585C02"/>
    <w:rsid w:val="0059179B"/>
    <w:rsid w:val="005A77EF"/>
    <w:rsid w:val="005B04A6"/>
    <w:rsid w:val="005B5A83"/>
    <w:rsid w:val="005D0218"/>
    <w:rsid w:val="005D0BAE"/>
    <w:rsid w:val="005E6EC6"/>
    <w:rsid w:val="005F5061"/>
    <w:rsid w:val="00606914"/>
    <w:rsid w:val="006647E6"/>
    <w:rsid w:val="00667607"/>
    <w:rsid w:val="00684CB2"/>
    <w:rsid w:val="006968F4"/>
    <w:rsid w:val="006971BF"/>
    <w:rsid w:val="006A31EE"/>
    <w:rsid w:val="006A41CC"/>
    <w:rsid w:val="006B03A2"/>
    <w:rsid w:val="006C18DB"/>
    <w:rsid w:val="006C7951"/>
    <w:rsid w:val="006E4FA7"/>
    <w:rsid w:val="006E5893"/>
    <w:rsid w:val="00711DE6"/>
    <w:rsid w:val="00716B25"/>
    <w:rsid w:val="00716BC7"/>
    <w:rsid w:val="0072457B"/>
    <w:rsid w:val="00725BD8"/>
    <w:rsid w:val="00725D73"/>
    <w:rsid w:val="00742341"/>
    <w:rsid w:val="00750C6C"/>
    <w:rsid w:val="00751D4D"/>
    <w:rsid w:val="0075573D"/>
    <w:rsid w:val="00765D6F"/>
    <w:rsid w:val="0076757D"/>
    <w:rsid w:val="00770419"/>
    <w:rsid w:val="00783DCE"/>
    <w:rsid w:val="007858DB"/>
    <w:rsid w:val="007D2F56"/>
    <w:rsid w:val="007E3A67"/>
    <w:rsid w:val="007F4C26"/>
    <w:rsid w:val="007F6496"/>
    <w:rsid w:val="007F7428"/>
    <w:rsid w:val="00835A3E"/>
    <w:rsid w:val="00842631"/>
    <w:rsid w:val="00854A8C"/>
    <w:rsid w:val="008567FF"/>
    <w:rsid w:val="008641B7"/>
    <w:rsid w:val="008673B9"/>
    <w:rsid w:val="0088659C"/>
    <w:rsid w:val="00887F7E"/>
    <w:rsid w:val="008934D3"/>
    <w:rsid w:val="008B46DA"/>
    <w:rsid w:val="008B7982"/>
    <w:rsid w:val="008C0471"/>
    <w:rsid w:val="008D3CD3"/>
    <w:rsid w:val="008E78F3"/>
    <w:rsid w:val="008F251F"/>
    <w:rsid w:val="008F2A77"/>
    <w:rsid w:val="008F3366"/>
    <w:rsid w:val="00920303"/>
    <w:rsid w:val="00950CD5"/>
    <w:rsid w:val="00952488"/>
    <w:rsid w:val="00985274"/>
    <w:rsid w:val="00991BD0"/>
    <w:rsid w:val="0099368D"/>
    <w:rsid w:val="00994A20"/>
    <w:rsid w:val="009A3372"/>
    <w:rsid w:val="009A505F"/>
    <w:rsid w:val="009A65D3"/>
    <w:rsid w:val="009A7FC7"/>
    <w:rsid w:val="009B1BBA"/>
    <w:rsid w:val="009C2FFC"/>
    <w:rsid w:val="009E7F9B"/>
    <w:rsid w:val="009F1632"/>
    <w:rsid w:val="00A4193A"/>
    <w:rsid w:val="00A427AF"/>
    <w:rsid w:val="00A44BE7"/>
    <w:rsid w:val="00A535E6"/>
    <w:rsid w:val="00A7057B"/>
    <w:rsid w:val="00A70F40"/>
    <w:rsid w:val="00A75835"/>
    <w:rsid w:val="00A81E07"/>
    <w:rsid w:val="00A84BF7"/>
    <w:rsid w:val="00A91136"/>
    <w:rsid w:val="00A94038"/>
    <w:rsid w:val="00AC1EB2"/>
    <w:rsid w:val="00AD1168"/>
    <w:rsid w:val="00B154C0"/>
    <w:rsid w:val="00B25230"/>
    <w:rsid w:val="00B30892"/>
    <w:rsid w:val="00B4452D"/>
    <w:rsid w:val="00B64214"/>
    <w:rsid w:val="00B675E1"/>
    <w:rsid w:val="00B9233A"/>
    <w:rsid w:val="00BA4B81"/>
    <w:rsid w:val="00BD0104"/>
    <w:rsid w:val="00BE0BBB"/>
    <w:rsid w:val="00BF41D7"/>
    <w:rsid w:val="00BF439A"/>
    <w:rsid w:val="00C00932"/>
    <w:rsid w:val="00C03889"/>
    <w:rsid w:val="00C049C6"/>
    <w:rsid w:val="00C16AD6"/>
    <w:rsid w:val="00C20F9B"/>
    <w:rsid w:val="00C37119"/>
    <w:rsid w:val="00C400E5"/>
    <w:rsid w:val="00C409C5"/>
    <w:rsid w:val="00C43618"/>
    <w:rsid w:val="00C54DDD"/>
    <w:rsid w:val="00C6155F"/>
    <w:rsid w:val="00C70FCD"/>
    <w:rsid w:val="00C7302F"/>
    <w:rsid w:val="00C90090"/>
    <w:rsid w:val="00C905E5"/>
    <w:rsid w:val="00CA38A7"/>
    <w:rsid w:val="00CB66BA"/>
    <w:rsid w:val="00CC6AEE"/>
    <w:rsid w:val="00CD494D"/>
    <w:rsid w:val="00CE1E2B"/>
    <w:rsid w:val="00CF1537"/>
    <w:rsid w:val="00CF567F"/>
    <w:rsid w:val="00CF729C"/>
    <w:rsid w:val="00D04B2B"/>
    <w:rsid w:val="00D054C8"/>
    <w:rsid w:val="00D10388"/>
    <w:rsid w:val="00D15FB7"/>
    <w:rsid w:val="00D16ABA"/>
    <w:rsid w:val="00D266C2"/>
    <w:rsid w:val="00D269CC"/>
    <w:rsid w:val="00D3364F"/>
    <w:rsid w:val="00D36D4C"/>
    <w:rsid w:val="00D53D38"/>
    <w:rsid w:val="00D57110"/>
    <w:rsid w:val="00D65BB6"/>
    <w:rsid w:val="00D67BF5"/>
    <w:rsid w:val="00D7344F"/>
    <w:rsid w:val="00DA0F21"/>
    <w:rsid w:val="00DA1FF7"/>
    <w:rsid w:val="00DD0ADD"/>
    <w:rsid w:val="00DD3D64"/>
    <w:rsid w:val="00DD45D0"/>
    <w:rsid w:val="00DF1E7E"/>
    <w:rsid w:val="00E05682"/>
    <w:rsid w:val="00E11193"/>
    <w:rsid w:val="00E11AD2"/>
    <w:rsid w:val="00E1580C"/>
    <w:rsid w:val="00E2696F"/>
    <w:rsid w:val="00E26F76"/>
    <w:rsid w:val="00E317D3"/>
    <w:rsid w:val="00E32513"/>
    <w:rsid w:val="00E33137"/>
    <w:rsid w:val="00E42B51"/>
    <w:rsid w:val="00E647AC"/>
    <w:rsid w:val="00E72275"/>
    <w:rsid w:val="00E854D1"/>
    <w:rsid w:val="00E87106"/>
    <w:rsid w:val="00EA1448"/>
    <w:rsid w:val="00EA1648"/>
    <w:rsid w:val="00EA74F0"/>
    <w:rsid w:val="00EB5C44"/>
    <w:rsid w:val="00EC32BC"/>
    <w:rsid w:val="00EE1396"/>
    <w:rsid w:val="00F135AE"/>
    <w:rsid w:val="00F147DB"/>
    <w:rsid w:val="00F16CF6"/>
    <w:rsid w:val="00F340EB"/>
    <w:rsid w:val="00F37495"/>
    <w:rsid w:val="00F4191A"/>
    <w:rsid w:val="00F45299"/>
    <w:rsid w:val="00F66DBD"/>
    <w:rsid w:val="00F800D6"/>
    <w:rsid w:val="00F80F27"/>
    <w:rsid w:val="00F8117B"/>
    <w:rsid w:val="00F93EFB"/>
    <w:rsid w:val="00FC530E"/>
    <w:rsid w:val="00FC6E9B"/>
    <w:rsid w:val="00FE5CAC"/>
    <w:rsid w:val="00FF1325"/>
    <w:rsid w:val="00FF5008"/>
    <w:rsid w:val="00FF6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f1dd,#fff9ef"/>
    </o:shapedefaults>
    <o:shapelayout v:ext="edit">
      <o:idmap v:ext="edit" data="2"/>
    </o:shapelayout>
  </w:shapeDefaults>
  <w:decimalSymbol w:val=","/>
  <w:listSeparator w:val=";"/>
  <w14:docId w14:val="1033BBC1"/>
  <w15:chartTrackingRefBased/>
  <w15:docId w15:val="{A2B7E9D4-A597-4B91-9929-EDE4DFB69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F4C26"/>
    <w:pPr>
      <w:spacing w:after="120"/>
    </w:pPr>
    <w:rPr>
      <w:rFonts w:eastAsiaTheme="minorHAnsi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F4C26"/>
    <w:pPr>
      <w:keepNext/>
      <w:keepLines/>
      <w:spacing w:before="36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C30F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B0B6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B0B6E"/>
    <w:rPr>
      <w:rFonts w:cs="Times New Roman"/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4B0B6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B0B6E"/>
    <w:rPr>
      <w:rFonts w:cs="Times New Roman"/>
      <w:sz w:val="24"/>
      <w:szCs w:val="24"/>
      <w:lang w:val="de-DE" w:eastAsia="de-DE"/>
    </w:rPr>
  </w:style>
  <w:style w:type="paragraph" w:customStyle="1" w:styleId="e4mKopfzeile">
    <w:name w:val="e4m_Kopfzeile"/>
    <w:basedOn w:val="Kopfzeile"/>
    <w:link w:val="e4mKopfzeileZchn"/>
    <w:qFormat/>
    <w:rsid w:val="004B0B6E"/>
    <w:pPr>
      <w:pBdr>
        <w:bottom w:val="single" w:sz="4" w:space="1" w:color="2F5496" w:themeColor="accent5" w:themeShade="BF"/>
      </w:pBdr>
      <w:tabs>
        <w:tab w:val="clear" w:pos="9072"/>
        <w:tab w:val="right" w:pos="8505"/>
      </w:tabs>
      <w:ind w:right="567"/>
    </w:pPr>
    <w:rPr>
      <w:rFonts w:cstheme="minorHAnsi"/>
      <w:color w:val="2F5496" w:themeColor="accent5" w:themeShade="BF"/>
      <w:sz w:val="32"/>
      <w:szCs w:val="32"/>
    </w:rPr>
  </w:style>
  <w:style w:type="paragraph" w:styleId="Listenabsatz">
    <w:name w:val="List Paragraph"/>
    <w:basedOn w:val="Standard"/>
    <w:uiPriority w:val="34"/>
    <w:qFormat/>
    <w:rsid w:val="004B0B6E"/>
    <w:pPr>
      <w:ind w:left="720"/>
      <w:contextualSpacing/>
    </w:pPr>
  </w:style>
  <w:style w:type="character" w:customStyle="1" w:styleId="e4mKopfzeileZchn">
    <w:name w:val="e4m_Kopfzeile Zchn"/>
    <w:basedOn w:val="KopfzeileZchn"/>
    <w:link w:val="e4mKopfzeile"/>
    <w:rsid w:val="004B0B6E"/>
    <w:rPr>
      <w:rFonts w:cstheme="minorHAnsi"/>
      <w:color w:val="2F5496" w:themeColor="accent5" w:themeShade="BF"/>
      <w:sz w:val="32"/>
      <w:szCs w:val="32"/>
      <w:lang w:val="de-DE" w:eastAsia="de-DE"/>
    </w:rPr>
  </w:style>
  <w:style w:type="character" w:customStyle="1" w:styleId="e4mfettkursiv">
    <w:name w:val="e4m_fett_kursiv"/>
    <w:basedOn w:val="Absatz-Standardschriftart"/>
    <w:uiPriority w:val="1"/>
    <w:qFormat/>
    <w:rsid w:val="00507360"/>
    <w:rPr>
      <w:b/>
      <w:i/>
    </w:rPr>
  </w:style>
  <w:style w:type="paragraph" w:customStyle="1" w:styleId="e4mAufgabe">
    <w:name w:val="e4m_Aufgabe"/>
    <w:basedOn w:val="Listenabsatz"/>
    <w:qFormat/>
    <w:rsid w:val="003D6331"/>
    <w:pPr>
      <w:numPr>
        <w:numId w:val="2"/>
      </w:numPr>
      <w:spacing w:before="120"/>
      <w:ind w:left="284"/>
      <w:contextualSpacing w:val="0"/>
    </w:pPr>
  </w:style>
  <w:style w:type="character" w:customStyle="1" w:styleId="e4mAnleitung">
    <w:name w:val="e4m_Anleitung"/>
    <w:basedOn w:val="Absatz-Standardschriftart"/>
    <w:uiPriority w:val="1"/>
    <w:qFormat/>
    <w:rsid w:val="003E03E8"/>
    <w:rPr>
      <w:rFonts w:ascii="Times New Roman" w:hAnsi="Times New Roman"/>
      <w:i/>
      <w:color w:val="2F5496" w:themeColor="accent5" w:themeShade="BF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9B1BBA"/>
    <w:rPr>
      <w:color w:val="0563C1" w:themeColor="hyperlink"/>
      <w:u w:val="single"/>
    </w:rPr>
  </w:style>
  <w:style w:type="paragraph" w:customStyle="1" w:styleId="e4mFuzeile">
    <w:name w:val="e4m_Fußzeile"/>
    <w:basedOn w:val="Fuzeile"/>
    <w:qFormat/>
    <w:rsid w:val="009B1BBA"/>
    <w:pPr>
      <w:pBdr>
        <w:top w:val="single" w:sz="4" w:space="1" w:color="2F5496" w:themeColor="accent5" w:themeShade="BF"/>
      </w:pBdr>
    </w:pPr>
    <w:rPr>
      <w:color w:val="2F5496" w:themeColor="accent5" w:themeShade="BF"/>
      <w:sz w:val="20"/>
    </w:rPr>
  </w:style>
  <w:style w:type="paragraph" w:styleId="StandardWeb">
    <w:name w:val="Normal (Web)"/>
    <w:basedOn w:val="Standard"/>
    <w:uiPriority w:val="99"/>
    <w:semiHidden/>
    <w:unhideWhenUsed/>
    <w:rsid w:val="00D3364F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paragraph" w:customStyle="1" w:styleId="Default">
    <w:name w:val="Default"/>
    <w:rsid w:val="00C3711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de-DE"/>
    </w:rPr>
  </w:style>
  <w:style w:type="paragraph" w:styleId="Beschriftung">
    <w:name w:val="caption"/>
    <w:basedOn w:val="Standard"/>
    <w:next w:val="Standard"/>
    <w:uiPriority w:val="35"/>
    <w:unhideWhenUsed/>
    <w:qFormat/>
    <w:rsid w:val="00FF61C2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F4C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C30F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trt0xe">
    <w:name w:val="trt0xe"/>
    <w:basedOn w:val="Standard"/>
    <w:rsid w:val="000D0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de-AT"/>
    </w:rPr>
  </w:style>
  <w:style w:type="table" w:styleId="Gitternetztabelle4Akzent1">
    <w:name w:val="Grid Table 4 Accent 1"/>
    <w:basedOn w:val="NormaleTabelle"/>
    <w:uiPriority w:val="49"/>
    <w:rsid w:val="0042782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Meineberschrift">
    <w:name w:val="Meine_Überschrift"/>
    <w:basedOn w:val="berschrift1"/>
    <w:qFormat/>
    <w:rsid w:val="008B46DA"/>
    <w:pPr>
      <w:keepNext w:val="0"/>
    </w:pPr>
    <w:rPr>
      <w:rFonts w:eastAsia="Times New Roman"/>
      <w:b/>
      <w:bCs/>
      <w:color w:val="538135" w:themeColor="accent6" w:themeShade="BF"/>
      <w:sz w:val="28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91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6424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\Dropbox\Easy4me%20(1)\_FTP_Easy4Me_Neu\workfiles\mos\vorlagen\00_ppt_uebung_vorlag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DA949D244DDC4D8927FC2E7EFC5E85" ma:contentTypeVersion="11" ma:contentTypeDescription="Ein neues Dokument erstellen." ma:contentTypeScope="" ma:versionID="b88a594bb9ab0d78dc1b2fcb9d594b76">
  <xsd:schema xmlns:xsd="http://www.w3.org/2001/XMLSchema" xmlns:xs="http://www.w3.org/2001/XMLSchema" xmlns:p="http://schemas.microsoft.com/office/2006/metadata/properties" xmlns:ns3="90dcfa79-2d89-47ef-bc80-866a5b3e3183" targetNamespace="http://schemas.microsoft.com/office/2006/metadata/properties" ma:root="true" ma:fieldsID="81bcf0fc44b49e7a4bd112ff56455951" ns3:_="">
    <xsd:import namespace="90dcfa79-2d89-47ef-bc80-866a5b3e318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cfa79-2d89-47ef-bc80-866a5b3e31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5F3074-4EBB-4EB3-849C-FA754FC2EE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dcfa79-2d89-47ef-bc80-866a5b3e31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19E3B96-7F5A-4810-8563-3B67B701162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6E3B2D1-C015-498A-939B-BD0FB725357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3EBAA5F-1A54-4FDE-9144-F22361DC56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00_ppt_uebung_vorlage.dotx</Template>
  <TotalTime>0</TotalTime>
  <Pages>2</Pages>
  <Words>307</Words>
  <Characters>1938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5</vt:i4>
      </vt:variant>
    </vt:vector>
  </HeadingPairs>
  <TitlesOfParts>
    <vt:vector size="6" baseType="lpstr">
      <vt:lpstr/>
      <vt:lpstr>Feuchtwiese und Hochmoor am Beispiel des Frillensees und Umgebung</vt:lpstr>
      <vt:lpstr>Hochmoor am Frillensee</vt:lpstr>
      <vt:lpstr>Moore in Deutschland</vt:lpstr>
      <vt:lpstr>Moore in Österreich</vt:lpstr>
      <vt:lpstr>//Moorflächen nach Bundesland und prozentualer Anteil an der Landesfläche</vt:lpstr>
    </vt:vector>
  </TitlesOfParts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Lehrer</dc:creator>
  <cp:keywords/>
  <dc:description/>
  <cp:lastModifiedBy>Alois Klotz</cp:lastModifiedBy>
  <cp:revision>3</cp:revision>
  <dcterms:created xsi:type="dcterms:W3CDTF">2022-03-19T17:23:00Z</dcterms:created>
  <dcterms:modified xsi:type="dcterms:W3CDTF">2022-03-19T17:54:00Z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0x01010068DA949D244DDC4D8927FC2E7EFC5E85</vt:lpwstr>
  </property>
</Properties>
</file>